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A7CD8" w14:textId="77777777" w:rsidR="003132D6" w:rsidRPr="003132D6" w:rsidRDefault="00610C75" w:rsidP="003132D6">
      <w:pPr>
        <w:rPr>
          <w:i/>
        </w:rPr>
      </w:pPr>
      <w:bookmarkStart w:id="0" w:name="_GoBack"/>
      <w:bookmarkEnd w:id="0"/>
      <w:r w:rsidRPr="00C52499">
        <w:rPr>
          <w:b/>
          <w:sz w:val="52"/>
        </w:rPr>
        <w:t>Help</w:t>
      </w:r>
      <w:r w:rsidR="003132D6" w:rsidRPr="00C52499">
        <w:rPr>
          <w:b/>
          <w:sz w:val="52"/>
        </w:rPr>
        <w:t xml:space="preserve">! </w:t>
      </w:r>
      <w:r w:rsidRPr="00C52499">
        <w:rPr>
          <w:b/>
          <w:sz w:val="52"/>
        </w:rPr>
        <w:t>For the Helpers</w:t>
      </w:r>
      <w:r w:rsidR="00D11027">
        <w:rPr>
          <w:b/>
          <w:sz w:val="52"/>
        </w:rPr>
        <w:t xml:space="preserve">: </w:t>
      </w:r>
      <w:r w:rsidR="003132D6" w:rsidRPr="00D11027">
        <w:rPr>
          <w:i/>
          <w:sz w:val="28"/>
        </w:rPr>
        <w:t>Implem</w:t>
      </w:r>
      <w:r w:rsidRPr="00D11027">
        <w:rPr>
          <w:i/>
          <w:sz w:val="28"/>
        </w:rPr>
        <w:t>enting RESILIENCE as a Practice</w:t>
      </w:r>
      <w:r w:rsidR="003132D6" w:rsidRPr="00D11027">
        <w:rPr>
          <w:i/>
          <w:sz w:val="28"/>
        </w:rPr>
        <w:t>.</w:t>
      </w:r>
    </w:p>
    <w:p w14:paraId="03243E8B" w14:textId="77777777" w:rsidR="0076345C" w:rsidRDefault="0076345C" w:rsidP="0076345C">
      <w:pPr>
        <w:pStyle w:val="Heading1"/>
      </w:pPr>
      <w:r>
        <w:t>THE 4 RESPONSES to CRISIS</w:t>
      </w:r>
    </w:p>
    <w:p w14:paraId="20800655" w14:textId="77777777" w:rsidR="0076345C" w:rsidRDefault="002308A2" w:rsidP="0076345C">
      <w:pPr>
        <w:rPr>
          <w:sz w:val="24"/>
        </w:rPr>
      </w:pP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3F50D8" wp14:editId="7A0D5305">
                <wp:simplePos x="0" y="0"/>
                <wp:positionH relativeFrom="column">
                  <wp:posOffset>4191000</wp:posOffset>
                </wp:positionH>
                <wp:positionV relativeFrom="paragraph">
                  <wp:posOffset>100330</wp:posOffset>
                </wp:positionV>
                <wp:extent cx="1993900" cy="2057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D5541" w14:textId="77777777" w:rsidR="002308A2" w:rsidRDefault="002308A2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1F3527F" wp14:editId="6EB076A0">
                                  <wp:extent cx="1965960" cy="1965960"/>
                                  <wp:effectExtent l="0" t="0" r="0" b="0"/>
                                  <wp:docPr id="409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960" cy="196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30pt;margin-top:7.9pt;width:157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" filled="f" stroked="f" strokeweight=".5pt">
                <v:textbox>
                  <w:txbxContent>
                    <w:p w:rsidR="002308A2" w:rsidRDefault="002308A2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42A6D92" wp14:editId="036E12C2">
                            <wp:extent cx="1965960" cy="1965960"/>
                            <wp:effectExtent l="0" t="0" r="0" b="0"/>
                            <wp:docPr id="409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5960" cy="196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345C" w:rsidRPr="00C52499">
        <w:rPr>
          <w:sz w:val="24"/>
        </w:rPr>
        <w:t>1)  Solve</w:t>
      </w:r>
    </w:p>
    <w:p w14:paraId="6A7FA852" w14:textId="77777777" w:rsidR="00C52499" w:rsidRPr="00C52499" w:rsidRDefault="00C52499" w:rsidP="0076345C">
      <w:pPr>
        <w:rPr>
          <w:sz w:val="24"/>
        </w:rPr>
      </w:pPr>
    </w:p>
    <w:p w14:paraId="3E694089" w14:textId="77777777" w:rsidR="0076345C" w:rsidRDefault="0076345C" w:rsidP="0076345C">
      <w:pPr>
        <w:rPr>
          <w:sz w:val="24"/>
        </w:rPr>
      </w:pPr>
      <w:r w:rsidRPr="00C52499">
        <w:rPr>
          <w:sz w:val="24"/>
        </w:rPr>
        <w:t>2)  Survive</w:t>
      </w:r>
    </w:p>
    <w:p w14:paraId="66DD8D13" w14:textId="77777777" w:rsidR="00C52499" w:rsidRPr="00C52499" w:rsidRDefault="00C52499" w:rsidP="0076345C">
      <w:pPr>
        <w:rPr>
          <w:sz w:val="24"/>
        </w:rPr>
      </w:pPr>
    </w:p>
    <w:p w14:paraId="5C7A12C7" w14:textId="77777777" w:rsidR="0076345C" w:rsidRDefault="0076345C" w:rsidP="0076345C">
      <w:pPr>
        <w:rPr>
          <w:sz w:val="24"/>
        </w:rPr>
      </w:pPr>
      <w:r w:rsidRPr="00C52499">
        <w:rPr>
          <w:sz w:val="24"/>
        </w:rPr>
        <w:t>3)  Accept</w:t>
      </w:r>
    </w:p>
    <w:p w14:paraId="522F4651" w14:textId="77777777" w:rsidR="00C52499" w:rsidRPr="00C52499" w:rsidRDefault="00C52499" w:rsidP="0076345C">
      <w:pPr>
        <w:rPr>
          <w:sz w:val="24"/>
        </w:rPr>
      </w:pPr>
    </w:p>
    <w:p w14:paraId="7AA96C16" w14:textId="77777777" w:rsidR="0076345C" w:rsidRDefault="0076345C" w:rsidP="0076345C">
      <w:pPr>
        <w:rPr>
          <w:sz w:val="24"/>
        </w:rPr>
      </w:pPr>
      <w:r w:rsidRPr="00C52499">
        <w:rPr>
          <w:sz w:val="24"/>
        </w:rPr>
        <w:t>4)  Adapt</w:t>
      </w:r>
    </w:p>
    <w:p w14:paraId="50A47FF4" w14:textId="77777777" w:rsidR="00C52499" w:rsidRPr="00C52499" w:rsidRDefault="00C52499" w:rsidP="0076345C">
      <w:pPr>
        <w:rPr>
          <w:sz w:val="24"/>
        </w:rPr>
      </w:pPr>
    </w:p>
    <w:p w14:paraId="51CD8623" w14:textId="77777777" w:rsidR="0076345C" w:rsidRPr="00C52499" w:rsidRDefault="0076345C" w:rsidP="0076345C">
      <w:pPr>
        <w:rPr>
          <w:sz w:val="24"/>
        </w:rPr>
      </w:pPr>
      <w:r w:rsidRPr="00C52499">
        <w:rPr>
          <w:sz w:val="24"/>
        </w:rPr>
        <w:t>5)  Stay Miserable</w:t>
      </w:r>
    </w:p>
    <w:p w14:paraId="549FC607" w14:textId="77777777" w:rsidR="0076345C" w:rsidRDefault="0076345C" w:rsidP="0076345C"/>
    <w:p w14:paraId="107CE82B" w14:textId="77777777" w:rsidR="0076345C" w:rsidRDefault="0076345C" w:rsidP="0076345C"/>
    <w:p w14:paraId="22E36322" w14:textId="77777777" w:rsidR="0076345C" w:rsidRDefault="0076345C" w:rsidP="00C52499">
      <w:pPr>
        <w:pStyle w:val="Heading1"/>
      </w:pPr>
      <w:r>
        <w:t>THE GRIEF PROCESS TASKS</w:t>
      </w:r>
    </w:p>
    <w:p w14:paraId="085EDAF5" w14:textId="77777777" w:rsidR="0076345C" w:rsidRDefault="002308A2" w:rsidP="0076345C">
      <w:pPr>
        <w:rPr>
          <w:sz w:val="24"/>
          <w:szCs w:val="24"/>
        </w:rPr>
      </w:pPr>
      <w:r>
        <w:rPr>
          <w:b/>
          <w:noProof/>
          <w:sz w:val="36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36DDE0" wp14:editId="0FEACC58">
                <wp:simplePos x="0" y="0"/>
                <wp:positionH relativeFrom="column">
                  <wp:posOffset>4368800</wp:posOffset>
                </wp:positionH>
                <wp:positionV relativeFrom="paragraph">
                  <wp:posOffset>3810</wp:posOffset>
                </wp:positionV>
                <wp:extent cx="1822450" cy="2292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29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092DA" w14:textId="77777777" w:rsidR="00C52499" w:rsidRDefault="00C52499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2C3C394" wp14:editId="2B32BB17">
                                  <wp:extent cx="1515578" cy="1464310"/>
                                  <wp:effectExtent l="0" t="0" r="8890" b="2540"/>
                                  <wp:docPr id="2054" name="Picture 6" descr="Transparent Water Drop Emoji Png - Tear Emoji No Background, P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" name="Picture 6" descr="Transparent Water Drop Emoji Png - Tear Emoji No Background, Pn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228" cy="1470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7" type="#_x0000_t202" style="position:absolute;margin-left:344pt;margin-top:.3pt;width:143.5pt;height:18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" filled="f" stroked="f" strokeweight=".5pt">
                <v:textbox>
                  <w:txbxContent>
                    <w:p w:rsidR="00C52499" w:rsidRDefault="00C52499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E30201D" wp14:editId="5C0F5D70">
                            <wp:extent cx="1515578" cy="1464310"/>
                            <wp:effectExtent l="0" t="0" r="8890" b="2540"/>
                            <wp:docPr id="2054" name="Picture 6" descr="Transparent Water Drop Emoji Png - Tear Emoji No Background, Pn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4" name="Picture 6" descr="Transparent Water Drop Emoji Png - Tear Emoji No Background, Pn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228" cy="1470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345C" w:rsidRPr="00C52499">
        <w:rPr>
          <w:b/>
          <w:sz w:val="36"/>
          <w:szCs w:val="24"/>
        </w:rPr>
        <w:t>T</w:t>
      </w:r>
      <w:r w:rsidR="0076345C" w:rsidRPr="00C52499">
        <w:rPr>
          <w:sz w:val="24"/>
          <w:szCs w:val="24"/>
        </w:rPr>
        <w:t>otally accept the loss has occurred</w:t>
      </w:r>
    </w:p>
    <w:p w14:paraId="3A02A70C" w14:textId="77777777" w:rsidR="00C52499" w:rsidRPr="00C52499" w:rsidRDefault="00C52499" w:rsidP="0076345C">
      <w:pPr>
        <w:rPr>
          <w:sz w:val="24"/>
          <w:szCs w:val="24"/>
        </w:rPr>
      </w:pPr>
    </w:p>
    <w:p w14:paraId="12CF3A20" w14:textId="77777777" w:rsidR="0076345C" w:rsidRDefault="0076345C" w:rsidP="0076345C">
      <w:pPr>
        <w:rPr>
          <w:sz w:val="24"/>
          <w:szCs w:val="24"/>
        </w:rPr>
      </w:pPr>
      <w:r w:rsidRPr="00C52499">
        <w:rPr>
          <w:b/>
          <w:sz w:val="36"/>
          <w:szCs w:val="24"/>
        </w:rPr>
        <w:t>E</w:t>
      </w:r>
      <w:r w:rsidRPr="00C52499">
        <w:rPr>
          <w:sz w:val="24"/>
          <w:szCs w:val="24"/>
        </w:rPr>
        <w:t>xperience the pain of the loss</w:t>
      </w:r>
    </w:p>
    <w:p w14:paraId="32F58B08" w14:textId="77777777" w:rsidR="00C52499" w:rsidRPr="00C52499" w:rsidRDefault="00C52499" w:rsidP="0076345C">
      <w:pPr>
        <w:rPr>
          <w:sz w:val="24"/>
          <w:szCs w:val="24"/>
        </w:rPr>
      </w:pPr>
    </w:p>
    <w:p w14:paraId="10E38E99" w14:textId="77777777" w:rsidR="0076345C" w:rsidRDefault="0076345C" w:rsidP="0076345C">
      <w:pPr>
        <w:rPr>
          <w:sz w:val="24"/>
          <w:szCs w:val="24"/>
        </w:rPr>
      </w:pPr>
      <w:r w:rsidRPr="00C52499">
        <w:rPr>
          <w:b/>
          <w:sz w:val="36"/>
          <w:szCs w:val="24"/>
        </w:rPr>
        <w:t>A</w:t>
      </w:r>
      <w:r w:rsidRPr="00C52499">
        <w:rPr>
          <w:sz w:val="24"/>
          <w:szCs w:val="24"/>
        </w:rPr>
        <w:t>djust to the new environment</w:t>
      </w:r>
    </w:p>
    <w:p w14:paraId="04E22B26" w14:textId="77777777" w:rsidR="00C52499" w:rsidRPr="00C52499" w:rsidRDefault="00C52499" w:rsidP="0076345C">
      <w:pPr>
        <w:rPr>
          <w:sz w:val="24"/>
          <w:szCs w:val="24"/>
        </w:rPr>
      </w:pPr>
    </w:p>
    <w:p w14:paraId="739E00AE" w14:textId="77777777" w:rsidR="0076345C" w:rsidRPr="00C52499" w:rsidRDefault="0076345C" w:rsidP="0076345C">
      <w:pPr>
        <w:rPr>
          <w:sz w:val="24"/>
          <w:szCs w:val="24"/>
        </w:rPr>
      </w:pPr>
      <w:r w:rsidRPr="00C52499">
        <w:rPr>
          <w:b/>
          <w:sz w:val="36"/>
          <w:szCs w:val="24"/>
        </w:rPr>
        <w:t>R</w:t>
      </w:r>
      <w:r w:rsidRPr="00C52499">
        <w:rPr>
          <w:sz w:val="24"/>
          <w:szCs w:val="24"/>
        </w:rPr>
        <w:t>einvest in the new reality</w:t>
      </w:r>
    </w:p>
    <w:p w14:paraId="0F8D160A" w14:textId="77777777" w:rsidR="0076345C" w:rsidRDefault="0076345C" w:rsidP="0076345C"/>
    <w:p w14:paraId="329336CE" w14:textId="77777777" w:rsidR="0076345C" w:rsidRDefault="0076345C" w:rsidP="0076345C"/>
    <w:p w14:paraId="54AA4704" w14:textId="77777777" w:rsidR="0076345C" w:rsidRPr="002308A2" w:rsidRDefault="0076345C" w:rsidP="0076345C">
      <w:pPr>
        <w:rPr>
          <w:color w:val="FFFFFF" w:themeColor="background1"/>
          <w14:textFill>
            <w14:noFill/>
          </w14:textFill>
        </w:rPr>
      </w:pPr>
    </w:p>
    <w:p w14:paraId="2373378D" w14:textId="77777777" w:rsidR="00771F16" w:rsidRDefault="00905C47">
      <w:pPr>
        <w:pStyle w:val="Heading1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E0A16" wp14:editId="58C5B7B8">
                <wp:simplePos x="0" y="0"/>
                <wp:positionH relativeFrom="margin">
                  <wp:posOffset>4152900</wp:posOffset>
                </wp:positionH>
                <wp:positionV relativeFrom="paragraph">
                  <wp:posOffset>89535</wp:posOffset>
                </wp:positionV>
                <wp:extent cx="2124075" cy="2552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AACFF" w14:textId="77777777" w:rsidR="00905C47" w:rsidRDefault="00905C4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4402F48" wp14:editId="3D62CA67">
                                  <wp:extent cx="1847850" cy="2282689"/>
                                  <wp:effectExtent l="0" t="0" r="0" b="3810"/>
                                  <wp:docPr id="12" name="Picture 2" descr="Image result for conversion of sau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Image result for conversion of sau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235" cy="2293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27pt;margin-top:7.05pt;width:167.25pt;height:20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" filled="f" stroked="f" strokeweight=".5pt">
                <v:textbox>
                  <w:txbxContent>
                    <w:p w:rsidR="00905C47" w:rsidRDefault="00905C4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4763CF8" wp14:editId="6923EC7B">
                            <wp:extent cx="1847850" cy="2282689"/>
                            <wp:effectExtent l="0" t="0" r="0" b="3810"/>
                            <wp:docPr id="12" name="Picture 2" descr="Image result for conversion of sau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Image result for conversion of sau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235" cy="2293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2D6">
        <w:t xml:space="preserve">Be a “Captain </w:t>
      </w:r>
      <w:proofErr w:type="spellStart"/>
      <w:r w:rsidR="003132D6">
        <w:t>Bounceback</w:t>
      </w:r>
      <w:proofErr w:type="spellEnd"/>
      <w:r w:rsidR="003132D6">
        <w:t>” Like Paul</w:t>
      </w:r>
    </w:p>
    <w:p w14:paraId="1626E08F" w14:textId="77777777" w:rsidR="003132D6" w:rsidRPr="003132D6" w:rsidRDefault="008D5BDB" w:rsidP="003132D6">
      <w:pPr>
        <w:rPr>
          <w:u w:val="single"/>
        </w:rPr>
      </w:pPr>
      <w:r>
        <w:t>Paul had</w:t>
      </w:r>
      <w:r w:rsidR="003132D6">
        <w:t xml:space="preserve"> some difficulties. </w:t>
      </w:r>
      <w:r w:rsidR="003132D6" w:rsidRPr="003132D6">
        <w:rPr>
          <w:u w:val="single"/>
        </w:rPr>
        <w:t>2 Corinthians 11:22-31 and 12:7-10</w:t>
      </w:r>
    </w:p>
    <w:p w14:paraId="6C819A99" w14:textId="77777777" w:rsidR="000D1FD7" w:rsidRPr="003132D6" w:rsidRDefault="007C36C1" w:rsidP="003132D6">
      <w:pPr>
        <w:numPr>
          <w:ilvl w:val="0"/>
          <w:numId w:val="27"/>
        </w:numPr>
      </w:pPr>
      <w:r w:rsidRPr="003132D6">
        <w:t>Thorn in the flesh</w:t>
      </w:r>
    </w:p>
    <w:p w14:paraId="4314D8D1" w14:textId="77777777" w:rsidR="000D1FD7" w:rsidRPr="003132D6" w:rsidRDefault="007C36C1" w:rsidP="003132D6">
      <w:pPr>
        <w:numPr>
          <w:ilvl w:val="0"/>
          <w:numId w:val="27"/>
        </w:numPr>
      </w:pPr>
      <w:r w:rsidRPr="003132D6">
        <w:t>Shipwrecked</w:t>
      </w:r>
    </w:p>
    <w:p w14:paraId="11CE9FDF" w14:textId="77777777" w:rsidR="000D1FD7" w:rsidRPr="003132D6" w:rsidRDefault="007C36C1" w:rsidP="003132D6">
      <w:pPr>
        <w:numPr>
          <w:ilvl w:val="0"/>
          <w:numId w:val="27"/>
        </w:numPr>
      </w:pPr>
      <w:r w:rsidRPr="003132D6">
        <w:t>Imprisoned</w:t>
      </w:r>
    </w:p>
    <w:p w14:paraId="3ED7EE9A" w14:textId="77777777" w:rsidR="000D1FD7" w:rsidRPr="003132D6" w:rsidRDefault="007C36C1" w:rsidP="003132D6">
      <w:pPr>
        <w:numPr>
          <w:ilvl w:val="0"/>
          <w:numId w:val="27"/>
        </w:numPr>
      </w:pPr>
      <w:r w:rsidRPr="003132D6">
        <w:t>Beaten/Stoned</w:t>
      </w:r>
    </w:p>
    <w:p w14:paraId="7CE95372" w14:textId="77777777" w:rsidR="000D1FD7" w:rsidRDefault="007C36C1" w:rsidP="003132D6">
      <w:pPr>
        <w:numPr>
          <w:ilvl w:val="0"/>
          <w:numId w:val="27"/>
        </w:numPr>
      </w:pPr>
      <w:r w:rsidRPr="003132D6">
        <w:t>Endangered</w:t>
      </w:r>
    </w:p>
    <w:p w14:paraId="1E3343E3" w14:textId="77777777" w:rsidR="00905C47" w:rsidRPr="003132D6" w:rsidRDefault="00905C47" w:rsidP="00905C47">
      <w:pPr>
        <w:ind w:left="720"/>
      </w:pPr>
    </w:p>
    <w:p w14:paraId="2FC01E87" w14:textId="77777777" w:rsidR="00905C47" w:rsidRDefault="007C36C1" w:rsidP="00905C47">
      <w:pPr>
        <w:spacing w:after="0"/>
      </w:pPr>
      <w:r w:rsidRPr="003132D6">
        <w:t>Ultimately</w:t>
      </w:r>
      <w:r w:rsidR="00737AAC">
        <w:t>,</w:t>
      </w:r>
      <w:r w:rsidRPr="003132D6">
        <w:t xml:space="preserve"> because Jesus called him</w:t>
      </w:r>
      <w:r w:rsidR="00737AAC">
        <w:t>, Paul</w:t>
      </w:r>
      <w:r w:rsidR="003132D6">
        <w:t xml:space="preserve"> bounced back</w:t>
      </w:r>
      <w:r w:rsidR="00737AAC">
        <w:t xml:space="preserve">. </w:t>
      </w:r>
    </w:p>
    <w:p w14:paraId="785FEA52" w14:textId="77777777" w:rsidR="000D1FD7" w:rsidRDefault="00737AAC" w:rsidP="00905C47">
      <w:pPr>
        <w:spacing w:after="0"/>
      </w:pPr>
      <w:r>
        <w:t>N</w:t>
      </w:r>
      <w:r w:rsidR="003132D6">
        <w:t>ot because of his self-r</w:t>
      </w:r>
      <w:r w:rsidR="007C36C1" w:rsidRPr="003132D6">
        <w:t>eliance</w:t>
      </w:r>
      <w:r w:rsidR="003132D6">
        <w:t xml:space="preserve"> but because of his </w:t>
      </w:r>
      <w:r w:rsidR="007C36C1" w:rsidRPr="003132D6">
        <w:t>resilien</w:t>
      </w:r>
      <w:r w:rsidR="003132D6">
        <w:t>ce</w:t>
      </w:r>
      <w:r w:rsidR="007C36C1" w:rsidRPr="003132D6">
        <w:t xml:space="preserve"> in </w:t>
      </w:r>
      <w:r w:rsidR="007C36C1" w:rsidRPr="00737AAC">
        <w:rPr>
          <w:b/>
        </w:rPr>
        <w:t>Christ</w:t>
      </w:r>
      <w:r w:rsidR="003132D6">
        <w:t xml:space="preserve">. </w:t>
      </w:r>
      <w:r w:rsidR="007C36C1" w:rsidRPr="003132D6">
        <w:t xml:space="preserve"> </w:t>
      </w:r>
      <w:r w:rsidR="007C36C1" w:rsidRPr="003132D6">
        <w:rPr>
          <w:u w:val="single"/>
        </w:rPr>
        <w:t>Acts Ch</w:t>
      </w:r>
      <w:r w:rsidR="003132D6" w:rsidRPr="003132D6">
        <w:rPr>
          <w:u w:val="single"/>
        </w:rPr>
        <w:t>. 9</w:t>
      </w:r>
      <w:r w:rsidR="003132D6">
        <w:t xml:space="preserve"> </w:t>
      </w:r>
    </w:p>
    <w:p w14:paraId="12AD3E5C" w14:textId="77777777" w:rsidR="00905C47" w:rsidRPr="003132D6" w:rsidRDefault="00905C47" w:rsidP="003132D6">
      <w:pPr>
        <w:rPr>
          <w:u w:val="single"/>
        </w:rPr>
      </w:pPr>
    </w:p>
    <w:p w14:paraId="1B3DF88F" w14:textId="77777777" w:rsidR="000F0ACD" w:rsidRDefault="00E70DBB" w:rsidP="000F0ACD">
      <w:pPr>
        <w:pStyle w:val="Heading1"/>
      </w:pPr>
      <w:r>
        <w:t>Explore reasons for RESILIENCE</w:t>
      </w:r>
    </w:p>
    <w:p w14:paraId="33755513" w14:textId="77777777" w:rsidR="00737AAC" w:rsidRDefault="00737AAC" w:rsidP="00737AAC">
      <w:pPr>
        <w:rPr>
          <w:rFonts w:ascii="Roboto" w:hAnsi="Roboto"/>
          <w:color w:val="222222"/>
          <w:kern w:val="24"/>
          <w:sz w:val="36"/>
          <w:szCs w:val="36"/>
          <w:lang w:eastAsia="en-US"/>
        </w:rPr>
      </w:pPr>
      <w:r>
        <w:t>STRESSORS:</w:t>
      </w:r>
      <w:r w:rsidRPr="00737AAC">
        <w:rPr>
          <w:rFonts w:ascii="Roboto" w:hAnsi="Roboto"/>
          <w:color w:val="222222"/>
          <w:kern w:val="24"/>
          <w:sz w:val="36"/>
          <w:szCs w:val="36"/>
          <w:lang w:eastAsia="en-US"/>
        </w:rPr>
        <w:t xml:space="preserve"> </w:t>
      </w:r>
    </w:p>
    <w:p w14:paraId="374D8C8D" w14:textId="77777777" w:rsidR="00737AAC" w:rsidRDefault="001A4F63" w:rsidP="00737AAC">
      <w:pPr>
        <w:numPr>
          <w:ilvl w:val="0"/>
          <w:numId w:val="28"/>
        </w:num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603DB" wp14:editId="316EC59F">
                <wp:simplePos x="0" y="0"/>
                <wp:positionH relativeFrom="column">
                  <wp:posOffset>3095625</wp:posOffset>
                </wp:positionH>
                <wp:positionV relativeFrom="paragraph">
                  <wp:posOffset>126365</wp:posOffset>
                </wp:positionV>
                <wp:extent cx="2937510" cy="2771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D1957" w14:textId="77777777" w:rsidR="001A4F63" w:rsidRDefault="001A4F63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1FBA4D1" wp14:editId="7DEE9FC4">
                                  <wp:extent cx="2977271" cy="1676400"/>
                                  <wp:effectExtent l="0" t="0" r="0" b="0"/>
                                  <wp:docPr id="1026" name="Picture 2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449" cy="1682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43.75pt;margin-top:9.95pt;width:231.3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" filled="f" stroked="f" strokeweight=".5pt">
                <v:textbox>
                  <w:txbxContent>
                    <w:p w:rsidR="001A4F63" w:rsidRDefault="001A4F63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ED66CF6" wp14:editId="5902A05B">
                            <wp:extent cx="2977271" cy="1676400"/>
                            <wp:effectExtent l="0" t="0" r="0" b="0"/>
                            <wp:docPr id="1026" name="Picture 2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449" cy="1682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7AAC">
        <w:t>Finances</w:t>
      </w:r>
    </w:p>
    <w:p w14:paraId="3515BE1D" w14:textId="77777777" w:rsidR="00737AAC" w:rsidRDefault="00737AAC" w:rsidP="00737AAC">
      <w:pPr>
        <w:numPr>
          <w:ilvl w:val="0"/>
          <w:numId w:val="28"/>
        </w:numPr>
      </w:pPr>
      <w:r>
        <w:t>Family and Relationships</w:t>
      </w:r>
    </w:p>
    <w:p w14:paraId="1E2B1D8D" w14:textId="77777777" w:rsidR="00737AAC" w:rsidRDefault="00737AAC" w:rsidP="00737AAC">
      <w:pPr>
        <w:numPr>
          <w:ilvl w:val="0"/>
          <w:numId w:val="28"/>
        </w:numPr>
      </w:pPr>
      <w:r>
        <w:t>Job Stability</w:t>
      </w:r>
    </w:p>
    <w:p w14:paraId="77197AD8" w14:textId="77777777" w:rsidR="00737AAC" w:rsidRDefault="00737AAC" w:rsidP="00737AAC">
      <w:pPr>
        <w:numPr>
          <w:ilvl w:val="0"/>
          <w:numId w:val="28"/>
        </w:numPr>
      </w:pPr>
      <w:r>
        <w:t>Fast Pace of Life</w:t>
      </w:r>
    </w:p>
    <w:p w14:paraId="278A9B65" w14:textId="77777777" w:rsidR="00737AAC" w:rsidRDefault="00737AAC" w:rsidP="003E2D87">
      <w:pPr>
        <w:numPr>
          <w:ilvl w:val="0"/>
          <w:numId w:val="28"/>
        </w:numPr>
      </w:pPr>
      <w:r>
        <w:t>Health</w:t>
      </w:r>
    </w:p>
    <w:p w14:paraId="0B782CF7" w14:textId="77777777" w:rsidR="000A0F9B" w:rsidRDefault="00737AAC" w:rsidP="003132D6">
      <w:r>
        <w:t>RESPONSES:</w:t>
      </w:r>
    </w:p>
    <w:p w14:paraId="1C61A6D8" w14:textId="77777777" w:rsidR="000D1FD7" w:rsidRPr="00737AAC" w:rsidRDefault="001A4F63" w:rsidP="00737AAC">
      <w:pPr>
        <w:numPr>
          <w:ilvl w:val="0"/>
          <w:numId w:val="28"/>
        </w:num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02F2B" wp14:editId="793E4641">
                <wp:simplePos x="0" y="0"/>
                <wp:positionH relativeFrom="margin">
                  <wp:posOffset>5734050</wp:posOffset>
                </wp:positionH>
                <wp:positionV relativeFrom="paragraph">
                  <wp:posOffset>31750</wp:posOffset>
                </wp:positionV>
                <wp:extent cx="876300" cy="571500"/>
                <wp:effectExtent l="0" t="0" r="0" b="0"/>
                <wp:wrapNone/>
                <wp:docPr id="3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2D923" id="TextBox 1" o:spid="_x0000_s1026" type="#_x0000_t202" style="position:absolute;margin-left:451.5pt;margin-top:2.5pt;width:69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" fillcolor="white [3212]" stroked="f">
                <v:textbox style="mso-fit-shape-to-text:t"/>
                <w10:wrap anchorx="margin"/>
              </v:shape>
            </w:pict>
          </mc:Fallback>
        </mc:AlternateContent>
      </w:r>
      <w:r w:rsidR="00542197">
        <w:t>Feelings</w:t>
      </w:r>
    </w:p>
    <w:p w14:paraId="694A7F43" w14:textId="77777777" w:rsidR="00D11027" w:rsidRDefault="00D11027" w:rsidP="00D11027">
      <w:pPr>
        <w:ind w:left="720"/>
      </w:pPr>
    </w:p>
    <w:p w14:paraId="6A012287" w14:textId="77777777" w:rsidR="000D1FD7" w:rsidRPr="00737AAC" w:rsidRDefault="00542197" w:rsidP="00737AAC">
      <w:pPr>
        <w:numPr>
          <w:ilvl w:val="0"/>
          <w:numId w:val="28"/>
        </w:numPr>
      </w:pPr>
      <w:r>
        <w:t>Speech</w:t>
      </w:r>
    </w:p>
    <w:p w14:paraId="4896722E" w14:textId="77777777" w:rsidR="00D11027" w:rsidRDefault="00D11027" w:rsidP="00D11027">
      <w:pPr>
        <w:ind w:left="720"/>
      </w:pPr>
    </w:p>
    <w:p w14:paraId="4EA72015" w14:textId="77777777" w:rsidR="000D1FD7" w:rsidRPr="00737AAC" w:rsidRDefault="00542197" w:rsidP="00737AAC">
      <w:pPr>
        <w:numPr>
          <w:ilvl w:val="0"/>
          <w:numId w:val="28"/>
        </w:numPr>
      </w:pPr>
      <w:r>
        <w:t>Input</w:t>
      </w:r>
    </w:p>
    <w:p w14:paraId="7C86A981" w14:textId="77777777" w:rsidR="00D11027" w:rsidRDefault="00D11027" w:rsidP="00D11027">
      <w:pPr>
        <w:ind w:left="720"/>
      </w:pPr>
    </w:p>
    <w:p w14:paraId="5521BEEF" w14:textId="77777777" w:rsidR="000D1FD7" w:rsidRPr="00737AAC" w:rsidRDefault="00542197" w:rsidP="00737AAC">
      <w:pPr>
        <w:numPr>
          <w:ilvl w:val="0"/>
          <w:numId w:val="28"/>
        </w:numPr>
      </w:pPr>
      <w:r>
        <w:t>Focus</w:t>
      </w:r>
    </w:p>
    <w:p w14:paraId="0AA6C772" w14:textId="77777777" w:rsidR="001A4F63" w:rsidRDefault="001A4F63">
      <w:pPr>
        <w:rPr>
          <w:rFonts w:asciiTheme="majorHAnsi" w:eastAsiaTheme="majorEastAsia" w:hAnsiTheme="majorHAnsi" w:cstheme="majorBidi"/>
          <w:b/>
          <w:bCs/>
          <w:sz w:val="40"/>
          <w:szCs w:val="40"/>
        </w:rPr>
      </w:pPr>
      <w:r>
        <w:br w:type="page"/>
      </w:r>
    </w:p>
    <w:p w14:paraId="3B3E141D" w14:textId="77777777" w:rsidR="000F0ACD" w:rsidRDefault="00E70DBB" w:rsidP="000F0ACD">
      <w:pPr>
        <w:pStyle w:val="Heading1"/>
      </w:pPr>
      <w:r>
        <w:lastRenderedPageBreak/>
        <w:t>Understand the characteristics of RESILIENCE</w:t>
      </w:r>
    </w:p>
    <w:p w14:paraId="5796831C" w14:textId="77777777" w:rsidR="00E70DBB" w:rsidRPr="00726BB0" w:rsidRDefault="00726BB0" w:rsidP="00F1727F">
      <w:pPr>
        <w:spacing w:after="120"/>
      </w:pPr>
      <w:r w:rsidRPr="003B06CE">
        <w:rPr>
          <w:b/>
          <w:i/>
          <w:sz w:val="32"/>
          <w:u w:val="single"/>
        </w:rPr>
        <w:t>ELEMENTS OF RESILIENCE</w:t>
      </w:r>
      <w:r w:rsidRPr="003B06CE">
        <w:rPr>
          <w:sz w:val="32"/>
        </w:rPr>
        <w:t xml:space="preserve"> </w:t>
      </w:r>
      <w:r>
        <w:t xml:space="preserve">~ </w:t>
      </w:r>
      <w:r w:rsidRPr="00726BB0">
        <w:rPr>
          <w:i/>
          <w:sz w:val="18"/>
        </w:rPr>
        <w:t xml:space="preserve">Susan </w:t>
      </w:r>
      <w:proofErr w:type="spellStart"/>
      <w:r w:rsidRPr="00726BB0">
        <w:rPr>
          <w:i/>
          <w:sz w:val="18"/>
        </w:rPr>
        <w:t>Kobasa</w:t>
      </w:r>
      <w:proofErr w:type="spellEnd"/>
    </w:p>
    <w:p w14:paraId="4430BC90" w14:textId="77777777" w:rsidR="00726BB0" w:rsidRDefault="00726BB0" w:rsidP="00F1727F">
      <w:pPr>
        <w:spacing w:after="120"/>
      </w:pPr>
      <w:r w:rsidRPr="00726BB0">
        <w:rPr>
          <w:b/>
        </w:rPr>
        <w:t>CHALLENGE</w:t>
      </w:r>
      <w:r>
        <w:t xml:space="preserve">: </w:t>
      </w:r>
      <w:r w:rsidRPr="00726BB0">
        <w:t>Resilient individuals view a difficulty as a challenge, not a paralyzing event. They see mistakes as lessons to be learned from and opportunities for growth. Difficulties have no negative reflection on their ability or worth.</w:t>
      </w:r>
    </w:p>
    <w:p w14:paraId="1CBEAFAA" w14:textId="77777777" w:rsidR="00F1727F" w:rsidRPr="00726BB0" w:rsidRDefault="00F1727F" w:rsidP="00F1727F">
      <w:pPr>
        <w:spacing w:line="200" w:lineRule="exact"/>
      </w:pPr>
    </w:p>
    <w:p w14:paraId="5A65CDF2" w14:textId="77777777" w:rsidR="00726BB0" w:rsidRDefault="00726BB0" w:rsidP="00726BB0">
      <w:r w:rsidRPr="00726BB0">
        <w:rPr>
          <w:b/>
        </w:rPr>
        <w:t>COMMITMENT:</w:t>
      </w:r>
      <w:r>
        <w:t xml:space="preserve"> </w:t>
      </w:r>
      <w:r w:rsidRPr="00726BB0">
        <w:t>Resilient individuals commit to life and daily goals and are compelled to live life accordingly. They are committed despite feelings about those commitments.</w:t>
      </w:r>
    </w:p>
    <w:p w14:paraId="0E9A97CE" w14:textId="77777777" w:rsidR="00F1727F" w:rsidRPr="00726BB0" w:rsidRDefault="00F1727F" w:rsidP="00F1727F">
      <w:pPr>
        <w:spacing w:line="200" w:lineRule="exact"/>
      </w:pPr>
    </w:p>
    <w:p w14:paraId="5BBE79F9" w14:textId="77777777" w:rsidR="00726BB0" w:rsidRDefault="00726BB0" w:rsidP="00726BB0">
      <w:r w:rsidRPr="00726BB0">
        <w:rPr>
          <w:b/>
        </w:rPr>
        <w:t>PERSONAL CONTROL:</w:t>
      </w:r>
      <w:r>
        <w:t xml:space="preserve"> </w:t>
      </w:r>
      <w:r w:rsidRPr="00726BB0">
        <w:t>Resilient individuals spend time and energy on situations that can be influenced, which increases confidence. They spend no time worrying about uncontrollable events, which reduces helplessness.</w:t>
      </w:r>
    </w:p>
    <w:p w14:paraId="355A31E1" w14:textId="77777777" w:rsidR="00095FF1" w:rsidRDefault="00095FF1" w:rsidP="00F1727F">
      <w:pPr>
        <w:spacing w:line="200" w:lineRule="exact"/>
        <w:rPr>
          <w:b/>
          <w:i/>
          <w:sz w:val="32"/>
          <w:u w:val="single"/>
        </w:rPr>
      </w:pPr>
    </w:p>
    <w:p w14:paraId="60385835" w14:textId="77777777" w:rsidR="00726BB0" w:rsidRPr="00726BB0" w:rsidRDefault="00726BB0" w:rsidP="00F1727F">
      <w:pPr>
        <w:spacing w:after="120"/>
        <w:rPr>
          <w:i/>
        </w:rPr>
      </w:pPr>
      <w:r w:rsidRPr="003B06CE">
        <w:rPr>
          <w:b/>
          <w:i/>
          <w:sz w:val="32"/>
          <w:u w:val="single"/>
        </w:rPr>
        <w:t>VIEW OF SETBACKS</w:t>
      </w:r>
      <w:r>
        <w:rPr>
          <w:i/>
        </w:rPr>
        <w:t xml:space="preserve"> ~ </w:t>
      </w:r>
      <w:r w:rsidRPr="00726BB0">
        <w:rPr>
          <w:i/>
          <w:sz w:val="18"/>
        </w:rPr>
        <w:t>Martin Seligman</w:t>
      </w:r>
    </w:p>
    <w:p w14:paraId="6C9CD06E" w14:textId="77777777" w:rsidR="00726BB0" w:rsidRDefault="00726BB0" w:rsidP="00F1727F">
      <w:pPr>
        <w:spacing w:after="120"/>
      </w:pPr>
      <w:r w:rsidRPr="00726BB0">
        <w:rPr>
          <w:b/>
        </w:rPr>
        <w:t>PERMANANCE:</w:t>
      </w:r>
      <w:r>
        <w:t xml:space="preserve"> </w:t>
      </w:r>
      <w:r w:rsidRPr="00726BB0">
        <w:t>Resilient individuals see the effects of bad events as temporary rather than permanent. They expect that the difficulties of this time will resolve or be handled in such a way that they will not continue to affect one negatively.</w:t>
      </w:r>
    </w:p>
    <w:p w14:paraId="56F4EA5F" w14:textId="77777777" w:rsidR="00F1727F" w:rsidRPr="00726BB0" w:rsidRDefault="00F1727F" w:rsidP="00F1727F">
      <w:pPr>
        <w:spacing w:line="200" w:lineRule="exact"/>
      </w:pPr>
    </w:p>
    <w:p w14:paraId="0CD01342" w14:textId="77777777" w:rsidR="00726BB0" w:rsidRDefault="00726BB0" w:rsidP="00726BB0">
      <w:r w:rsidRPr="00726BB0">
        <w:rPr>
          <w:b/>
        </w:rPr>
        <w:t>PERVASIVENESS:</w:t>
      </w:r>
      <w:r>
        <w:t xml:space="preserve"> </w:t>
      </w:r>
      <w:r w:rsidRPr="00726BB0">
        <w:t>Resilient individuals deal with setbacks or bad events in relation to that part of their daily life. They are unwilling to let a difficulty in one area affect other unrelated areas.</w:t>
      </w:r>
    </w:p>
    <w:p w14:paraId="257F8F2A" w14:textId="77777777" w:rsidR="00F1727F" w:rsidRPr="00726BB0" w:rsidRDefault="00F1727F" w:rsidP="00F1727F">
      <w:pPr>
        <w:spacing w:line="200" w:lineRule="exact"/>
      </w:pPr>
    </w:p>
    <w:p w14:paraId="29A3FCF9" w14:textId="77777777" w:rsidR="00726BB0" w:rsidRDefault="00726BB0" w:rsidP="00726BB0">
      <w:r w:rsidRPr="00726BB0">
        <w:rPr>
          <w:b/>
        </w:rPr>
        <w:t>PERSONALIZATION:</w:t>
      </w:r>
      <w:r>
        <w:t xml:space="preserve"> </w:t>
      </w:r>
      <w:r w:rsidRPr="00726BB0">
        <w:t>Resilient individual do not exclusively blame themselves when external negative events occur. They ensure that the full picture of how causes interact is considered.</w:t>
      </w:r>
    </w:p>
    <w:p w14:paraId="132CB793" w14:textId="77777777" w:rsidR="00095FF1" w:rsidRDefault="00095FF1" w:rsidP="00F1727F">
      <w:pPr>
        <w:spacing w:line="200" w:lineRule="exact"/>
        <w:rPr>
          <w:b/>
          <w:i/>
          <w:sz w:val="32"/>
          <w:u w:val="single"/>
        </w:rPr>
      </w:pPr>
    </w:p>
    <w:p w14:paraId="358B3115" w14:textId="77777777" w:rsidR="00726BB0" w:rsidRPr="00726BB0" w:rsidRDefault="00726BB0" w:rsidP="00F1727F">
      <w:pPr>
        <w:spacing w:after="120"/>
        <w:rPr>
          <w:i/>
        </w:rPr>
      </w:pPr>
      <w:r w:rsidRPr="003B06CE">
        <w:rPr>
          <w:b/>
          <w:i/>
          <w:sz w:val="32"/>
          <w:u w:val="single"/>
        </w:rPr>
        <w:t>LEARNED ATTRIBUTES</w:t>
      </w:r>
      <w:r>
        <w:rPr>
          <w:i/>
        </w:rPr>
        <w:t xml:space="preserve"> ~ </w:t>
      </w:r>
      <w:r w:rsidRPr="00726BB0">
        <w:rPr>
          <w:i/>
          <w:sz w:val="18"/>
        </w:rPr>
        <w:t>Cal Crow</w:t>
      </w:r>
    </w:p>
    <w:p w14:paraId="37E6D2B0" w14:textId="77777777" w:rsidR="00726BB0" w:rsidRDefault="00726BB0" w:rsidP="00F1727F">
      <w:pPr>
        <w:spacing w:after="120"/>
      </w:pPr>
      <w:r>
        <w:rPr>
          <w:b/>
        </w:rPr>
        <w:t xml:space="preserve">POSITIVE IMAGE OF THE FUTURE: </w:t>
      </w:r>
      <w:r w:rsidRPr="00726BB0">
        <w:t>Resilient individuals envision brighter days ahead and see past the difficulty of the present.  They harness their ability to look over what is current and to paint a picture of what will be.</w:t>
      </w:r>
    </w:p>
    <w:p w14:paraId="2D2D7E88" w14:textId="77777777" w:rsidR="00A904D9" w:rsidRDefault="00A904D9" w:rsidP="00F1727F">
      <w:pPr>
        <w:spacing w:after="120"/>
      </w:pPr>
    </w:p>
    <w:p w14:paraId="455C0405" w14:textId="77777777" w:rsidR="00726BB0" w:rsidRDefault="00726BB0" w:rsidP="00726BB0">
      <w:r>
        <w:rPr>
          <w:b/>
        </w:rPr>
        <w:t xml:space="preserve">EMPATHY &amp; COMPASSION: </w:t>
      </w:r>
      <w:r w:rsidRPr="00726BB0">
        <w:t>Resilient individuals do not waste time worrying what others think of them.  They feel for others</w:t>
      </w:r>
      <w:r w:rsidR="00A904D9">
        <w:t>,</w:t>
      </w:r>
      <w:r w:rsidR="007F5FBE">
        <w:t xml:space="preserve"> </w:t>
      </w:r>
      <w:r w:rsidRPr="00726BB0">
        <w:t>but not with them.  They encourage and support but do not bow to peer pressure and they enforce limits and boundaries.</w:t>
      </w:r>
    </w:p>
    <w:p w14:paraId="7612FAC5" w14:textId="77777777" w:rsidR="00726BB0" w:rsidRPr="00726BB0" w:rsidRDefault="00726BB0" w:rsidP="00726BB0">
      <w:r>
        <w:rPr>
          <w:b/>
        </w:rPr>
        <w:t xml:space="preserve">LACK OF VICTIM MENTALITY: </w:t>
      </w:r>
      <w:r w:rsidRPr="00726BB0">
        <w:t>Resilient individuals discern the difference between being a victim and being victimized. They focus time and energy on changing things that they have control over and letting go of those they do not.</w:t>
      </w:r>
    </w:p>
    <w:p w14:paraId="512B584B" w14:textId="77777777" w:rsidR="00E70DBB" w:rsidRDefault="00E70DBB" w:rsidP="00E70DBB">
      <w:pPr>
        <w:pStyle w:val="Heading1"/>
      </w:pPr>
      <w:r>
        <w:lastRenderedPageBreak/>
        <w:t>Identify RESILIENCE in self and others</w:t>
      </w:r>
    </w:p>
    <w:p w14:paraId="06E7117D" w14:textId="77777777" w:rsidR="00E70DBB" w:rsidRPr="00E70DBB" w:rsidRDefault="00E70DBB" w:rsidP="00E70DBB"/>
    <w:p w14:paraId="69968C86" w14:textId="77777777" w:rsidR="000F0ACD" w:rsidRDefault="00095FF1" w:rsidP="003132D6">
      <w:r>
        <w:rPr>
          <w:noProof/>
          <w:lang w:eastAsia="en-US"/>
        </w:rPr>
        <w:drawing>
          <wp:inline distT="0" distB="0" distL="0" distR="0" wp14:anchorId="651A304F" wp14:editId="38BC4674">
            <wp:extent cx="5943600" cy="23743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9DFA6" w14:textId="77777777" w:rsidR="00095FF1" w:rsidRDefault="00095FF1" w:rsidP="003132D6"/>
    <w:p w14:paraId="5D25BD84" w14:textId="77777777" w:rsidR="00010242" w:rsidRPr="00010242" w:rsidRDefault="00E70DBB" w:rsidP="00010242">
      <w:pPr>
        <w:pStyle w:val="Heading1"/>
      </w:pPr>
      <w:r>
        <w:t>Incorporate RESILIENCE</w:t>
      </w:r>
      <w:r w:rsidR="00010242">
        <w:t xml:space="preserve"> into</w:t>
      </w:r>
      <w:r w:rsidR="00226726">
        <w:t xml:space="preserve"> your</w:t>
      </w:r>
      <w:r w:rsidR="00010242">
        <w:t xml:space="preserve"> life</w:t>
      </w:r>
    </w:p>
    <w:p w14:paraId="0BE46578" w14:textId="77777777" w:rsidR="000F0ACD" w:rsidRDefault="000F0ACD" w:rsidP="003132D6"/>
    <w:p w14:paraId="54157161" w14:textId="77777777" w:rsidR="00375B8D" w:rsidRDefault="00375B8D" w:rsidP="003132D6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E79E5E" wp14:editId="35B347E7">
                <wp:simplePos x="0" y="0"/>
                <wp:positionH relativeFrom="column">
                  <wp:posOffset>3676650</wp:posOffset>
                </wp:positionH>
                <wp:positionV relativeFrom="paragraph">
                  <wp:posOffset>37465</wp:posOffset>
                </wp:positionV>
                <wp:extent cx="2895600" cy="21812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F33915" w14:textId="77777777" w:rsidR="00375B8D" w:rsidRDefault="00375B8D" w:rsidP="00375B8D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6742B19" wp14:editId="71A63286">
                                  <wp:extent cx="2456815" cy="2083435"/>
                                  <wp:effectExtent l="0" t="0" r="635" b="0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815" cy="208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7E75C" id="Text Box 1" o:spid="_x0000_s1030" type="#_x0000_t202" style="position:absolute;margin-left:289.5pt;margin-top:2.95pt;width:228pt;height:17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" filled="f" stroked="f" strokeweight=".5pt">
                <v:textbox>
                  <w:txbxContent>
                    <w:p w:rsidR="00375B8D" w:rsidRDefault="00375B8D" w:rsidP="00375B8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5CF29FD" wp14:editId="078AB0C5">
                            <wp:extent cx="2456815" cy="2083435"/>
                            <wp:effectExtent l="0" t="0" r="635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815" cy="2083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3BD3">
        <w:rPr>
          <w:noProof/>
          <w:lang w:eastAsia="en-US"/>
        </w:rPr>
        <w:t>I will increase my STRENGTH in the</w:t>
      </w:r>
    </w:p>
    <w:p w14:paraId="55AB6656" w14:textId="77777777" w:rsidR="000A3BD3" w:rsidRDefault="000A3BD3" w:rsidP="003132D6">
      <w:r>
        <w:rPr>
          <w:noProof/>
          <w:lang w:eastAsia="en-US"/>
        </w:rPr>
        <w:t xml:space="preserve"> __________________________ resilience charachteristic by:</w:t>
      </w:r>
    </w:p>
    <w:p w14:paraId="2B81D1C0" w14:textId="77777777" w:rsidR="000A3BD3" w:rsidRDefault="000A3BD3" w:rsidP="003132D6"/>
    <w:p w14:paraId="2E588ACB" w14:textId="77777777" w:rsidR="000A3BD3" w:rsidRDefault="000A3BD3" w:rsidP="003132D6"/>
    <w:p w14:paraId="15D151A2" w14:textId="77777777" w:rsidR="000A3BD3" w:rsidRDefault="000A3BD3" w:rsidP="003132D6"/>
    <w:p w14:paraId="1A357D0F" w14:textId="77777777" w:rsidR="00375B8D" w:rsidRDefault="00375B8D" w:rsidP="003132D6"/>
    <w:p w14:paraId="110B6DB0" w14:textId="77777777" w:rsidR="00375B8D" w:rsidRDefault="000A3BD3" w:rsidP="000A3BD3">
      <w:pPr>
        <w:rPr>
          <w:noProof/>
          <w:lang w:eastAsia="en-US"/>
        </w:rPr>
      </w:pPr>
      <w:r>
        <w:rPr>
          <w:noProof/>
          <w:lang w:eastAsia="en-US"/>
        </w:rPr>
        <w:t xml:space="preserve">I will increase my </w:t>
      </w:r>
      <w:r w:rsidR="00B46FAB">
        <w:rPr>
          <w:noProof/>
          <w:lang w:eastAsia="en-US"/>
        </w:rPr>
        <w:t xml:space="preserve">GROWTH </w:t>
      </w:r>
      <w:r>
        <w:rPr>
          <w:noProof/>
          <w:lang w:eastAsia="en-US"/>
        </w:rPr>
        <w:t xml:space="preserve"> in the</w:t>
      </w:r>
    </w:p>
    <w:p w14:paraId="7E7BA61E" w14:textId="77777777" w:rsidR="000A3BD3" w:rsidRDefault="000A3BD3" w:rsidP="000A3BD3">
      <w:pPr>
        <w:rPr>
          <w:noProof/>
          <w:lang w:eastAsia="en-US"/>
        </w:rPr>
      </w:pPr>
      <w:r>
        <w:rPr>
          <w:noProof/>
          <w:lang w:eastAsia="en-US"/>
        </w:rPr>
        <w:t xml:space="preserve"> __________________________ resilience charachteristic by:</w:t>
      </w:r>
    </w:p>
    <w:p w14:paraId="68A0BB0A" w14:textId="77777777" w:rsidR="00375B8D" w:rsidRDefault="00375B8D" w:rsidP="000A3BD3">
      <w:pPr>
        <w:rPr>
          <w:noProof/>
          <w:lang w:eastAsia="en-US"/>
        </w:rPr>
      </w:pPr>
    </w:p>
    <w:p w14:paraId="79346F6E" w14:textId="77777777" w:rsidR="000A3BD3" w:rsidRDefault="000A3BD3" w:rsidP="003132D6"/>
    <w:p w14:paraId="6BA3D861" w14:textId="77777777" w:rsidR="00375B8D" w:rsidRDefault="00375B8D" w:rsidP="003132D6"/>
    <w:p w14:paraId="07B0E02D" w14:textId="77777777" w:rsidR="00010242" w:rsidRDefault="004A78EE" w:rsidP="00010242">
      <w:pPr>
        <w:pStyle w:val="Heading1"/>
      </w:pPr>
      <w:r>
        <w:t>Appreciate</w:t>
      </w:r>
      <w:r w:rsidR="00010242">
        <w:t xml:space="preserve"> RESILIENCE</w:t>
      </w:r>
      <w:r w:rsidR="00226726">
        <w:t xml:space="preserve"> in those </w:t>
      </w:r>
      <w:r>
        <w:t>around you</w:t>
      </w:r>
    </w:p>
    <w:p w14:paraId="2794D738" w14:textId="77777777" w:rsidR="0076345C" w:rsidRDefault="004A78EE" w:rsidP="003132D6">
      <w:r>
        <w:t>Proverbs 22:6 ~ Train up a child in the way he should go and when he is old, he will not turn from it.</w:t>
      </w:r>
    </w:p>
    <w:p w14:paraId="14115404" w14:textId="77777777" w:rsidR="0076345C" w:rsidRDefault="0076345C" w:rsidP="0076345C">
      <w:r>
        <w:br w:type="page"/>
      </w:r>
    </w:p>
    <w:p w14:paraId="77D0DAAB" w14:textId="77777777" w:rsidR="00010242" w:rsidRDefault="0076345C" w:rsidP="003132D6">
      <w:r>
        <w:lastRenderedPageBreak/>
        <w:t>RESOURCES:</w:t>
      </w:r>
    </w:p>
    <w:p w14:paraId="2261BB53" w14:textId="77777777" w:rsidR="00E179B0" w:rsidRPr="00243789" w:rsidRDefault="00E179B0" w:rsidP="00E179B0">
      <w:pPr>
        <w:spacing w:after="0" w:line="240" w:lineRule="auto"/>
        <w:rPr>
          <w:b/>
        </w:rPr>
      </w:pPr>
      <w:r w:rsidRPr="00243789">
        <w:rPr>
          <w:b/>
        </w:rPr>
        <w:t xml:space="preserve">Presentation Sources: </w:t>
      </w:r>
    </w:p>
    <w:p w14:paraId="1A5C1388" w14:textId="77777777" w:rsidR="00E179B0" w:rsidRPr="00E179B0" w:rsidRDefault="00E179B0" w:rsidP="00E179B0">
      <w:r w:rsidRPr="00E179B0">
        <w:t>America Academy of Pediatrics. Healthychildren.org “Positive Parenting and COVID19” Sourced 4/29/2020.</w:t>
      </w:r>
    </w:p>
    <w:p w14:paraId="5965FA9B" w14:textId="77777777" w:rsidR="00E179B0" w:rsidRDefault="00E179B0" w:rsidP="00E179B0">
      <w:pPr>
        <w:spacing w:after="0" w:line="240" w:lineRule="auto"/>
        <w:rPr>
          <w:bCs/>
        </w:rPr>
      </w:pPr>
      <w:r w:rsidRPr="00243789">
        <w:rPr>
          <w:bCs/>
        </w:rPr>
        <w:t>Backus, W</w:t>
      </w:r>
      <w:r>
        <w:rPr>
          <w:bCs/>
        </w:rPr>
        <w:t xml:space="preserve">. and </w:t>
      </w:r>
      <w:proofErr w:type="spellStart"/>
      <w:r w:rsidRPr="00243789">
        <w:rPr>
          <w:bCs/>
        </w:rPr>
        <w:t>Chapian</w:t>
      </w:r>
      <w:proofErr w:type="spellEnd"/>
      <w:r w:rsidRPr="00243789">
        <w:rPr>
          <w:bCs/>
        </w:rPr>
        <w:t>, M</w:t>
      </w:r>
      <w:r>
        <w:rPr>
          <w:bCs/>
        </w:rPr>
        <w:t xml:space="preserve">. (2000). </w:t>
      </w:r>
      <w:r w:rsidRPr="00243789">
        <w:rPr>
          <w:bCs/>
          <w:i/>
          <w:iCs/>
        </w:rPr>
        <w:t>Telling yourself the truth</w:t>
      </w:r>
      <w:r w:rsidRPr="00243789">
        <w:rPr>
          <w:bCs/>
        </w:rPr>
        <w:t xml:space="preserve">. 2000, </w:t>
      </w:r>
      <w:r>
        <w:rPr>
          <w:bCs/>
        </w:rPr>
        <w:t xml:space="preserve">Bloomington MN: </w:t>
      </w:r>
      <w:r w:rsidRPr="00243789">
        <w:rPr>
          <w:bCs/>
        </w:rPr>
        <w:t>Betha</w:t>
      </w:r>
      <w:r>
        <w:rPr>
          <w:bCs/>
        </w:rPr>
        <w:t>ny Publishing House.</w:t>
      </w:r>
    </w:p>
    <w:p w14:paraId="384C00F9" w14:textId="77777777" w:rsidR="00E179B0" w:rsidRDefault="00E179B0" w:rsidP="00E179B0">
      <w:pPr>
        <w:spacing w:after="0" w:line="240" w:lineRule="auto"/>
        <w:rPr>
          <w:bCs/>
        </w:rPr>
      </w:pPr>
    </w:p>
    <w:p w14:paraId="56CE232D" w14:textId="77777777" w:rsidR="00E179B0" w:rsidRPr="00E179B0" w:rsidRDefault="00E179B0" w:rsidP="00E179B0">
      <w:r w:rsidRPr="00E179B0">
        <w:t>Cary, Phillip. “Good news for anxious Christians/10 practical things you don’t have to do.” Baker Publishing: Grand Rapids, MI, 2010.</w:t>
      </w:r>
    </w:p>
    <w:p w14:paraId="3D286391" w14:textId="77777777" w:rsidR="00E179B0" w:rsidRPr="00E179B0" w:rsidRDefault="00E179B0" w:rsidP="00E179B0">
      <w:proofErr w:type="spellStart"/>
      <w:r w:rsidRPr="00E179B0">
        <w:t>Kübler-Ross</w:t>
      </w:r>
      <w:proofErr w:type="spellEnd"/>
      <w:r w:rsidRPr="00E179B0">
        <w:t xml:space="preserve"> Elisabeth. (1993). On death and </w:t>
      </w:r>
      <w:proofErr w:type="gramStart"/>
      <w:r w:rsidRPr="00E179B0">
        <w:t>dying:</w:t>
      </w:r>
      <w:proofErr w:type="gramEnd"/>
      <w:r w:rsidRPr="00E179B0">
        <w:t xml:space="preserve"> what the dying have to teach doctors, nurses, clergy, and their own families. New York: Collier Books.</w:t>
      </w:r>
    </w:p>
    <w:p w14:paraId="518092EF" w14:textId="77777777" w:rsidR="00E179B0" w:rsidRDefault="00E179B0" w:rsidP="00E179B0">
      <w:r w:rsidRPr="00E179B0">
        <w:t>Linehan, Marsha M., (2015). DBT skills training manual: second edition. Guilford Press.</w:t>
      </w:r>
    </w:p>
    <w:p w14:paraId="4C91ABD2" w14:textId="77777777" w:rsidR="00E179B0" w:rsidRDefault="00E179B0" w:rsidP="00E179B0">
      <w:pPr>
        <w:spacing w:after="0" w:line="240" w:lineRule="auto"/>
      </w:pPr>
      <w:r>
        <w:t>Resilience resources adapted from the works of:</w:t>
      </w:r>
    </w:p>
    <w:p w14:paraId="0B797EB2" w14:textId="77777777" w:rsidR="00E179B0" w:rsidRDefault="00E179B0" w:rsidP="00E179B0">
      <w:pPr>
        <w:spacing w:after="0" w:line="240" w:lineRule="auto"/>
      </w:pPr>
      <w:proofErr w:type="spellStart"/>
      <w:r>
        <w:t>Kolbasa</w:t>
      </w:r>
      <w:proofErr w:type="spellEnd"/>
      <w:r>
        <w:t xml:space="preserve">, S., et. Al. (1982). Hardiness and health: A prospective study. </w:t>
      </w:r>
      <w:r>
        <w:rPr>
          <w:i/>
        </w:rPr>
        <w:t xml:space="preserve">Journal of Personality and Social Psychology, </w:t>
      </w:r>
      <w:r>
        <w:t>42(1), 168-177.</w:t>
      </w:r>
    </w:p>
    <w:p w14:paraId="4EFE1940" w14:textId="77777777" w:rsidR="00E179B0" w:rsidRDefault="00E179B0" w:rsidP="00E179B0">
      <w:pPr>
        <w:spacing w:after="0" w:line="240" w:lineRule="auto"/>
      </w:pPr>
    </w:p>
    <w:p w14:paraId="051B9AFF" w14:textId="77777777" w:rsidR="00E179B0" w:rsidRDefault="00E179B0" w:rsidP="00E179B0">
      <w:pPr>
        <w:spacing w:after="0" w:line="240" w:lineRule="auto"/>
      </w:pPr>
      <w:r>
        <w:t>The collected works of Cal Crow, Program Director, Center for Learning and Connections.</w:t>
      </w:r>
    </w:p>
    <w:p w14:paraId="0F15EDF3" w14:textId="77777777" w:rsidR="00E179B0" w:rsidRDefault="00E179B0" w:rsidP="00E179B0">
      <w:pPr>
        <w:spacing w:after="0" w:line="240" w:lineRule="auto"/>
      </w:pPr>
    </w:p>
    <w:p w14:paraId="5756376D" w14:textId="77777777" w:rsidR="00E179B0" w:rsidRPr="00D106C0" w:rsidRDefault="00E179B0" w:rsidP="00E179B0">
      <w:pPr>
        <w:spacing w:after="0" w:line="240" w:lineRule="auto"/>
      </w:pPr>
      <w:r>
        <w:t>The collected works of Martin Seligman, University of Pennsylvania, 2001-2011.</w:t>
      </w:r>
    </w:p>
    <w:p w14:paraId="21993AA0" w14:textId="77777777" w:rsidR="00E179B0" w:rsidRDefault="00E179B0" w:rsidP="00E179B0">
      <w:pPr>
        <w:spacing w:after="0" w:line="240" w:lineRule="auto"/>
        <w:rPr>
          <w:bCs/>
        </w:rPr>
      </w:pPr>
    </w:p>
    <w:p w14:paraId="0E6AC06E" w14:textId="77777777" w:rsidR="00E179B0" w:rsidRDefault="00E179B0" w:rsidP="00E179B0">
      <w:pPr>
        <w:spacing w:after="0" w:line="240" w:lineRule="auto"/>
      </w:pPr>
    </w:p>
    <w:p w14:paraId="3064E732" w14:textId="77777777" w:rsidR="00E179B0" w:rsidRPr="00243789" w:rsidRDefault="00E179B0" w:rsidP="00E179B0">
      <w:pPr>
        <w:spacing w:after="0" w:line="240" w:lineRule="auto"/>
        <w:rPr>
          <w:b/>
        </w:rPr>
      </w:pPr>
      <w:r w:rsidRPr="00243789">
        <w:rPr>
          <w:b/>
        </w:rPr>
        <w:t>Additional Resources:</w:t>
      </w:r>
    </w:p>
    <w:p w14:paraId="2A063B96" w14:textId="77777777" w:rsidR="00E179B0" w:rsidRPr="00243789" w:rsidRDefault="00E179B0" w:rsidP="00E179B0">
      <w:pPr>
        <w:spacing w:after="0" w:line="240" w:lineRule="auto"/>
      </w:pPr>
      <w:r w:rsidRPr="00243789">
        <w:rPr>
          <w:bCs/>
        </w:rPr>
        <w:t xml:space="preserve">Christian Family Solutions: </w:t>
      </w:r>
      <w:r w:rsidRPr="00243789">
        <w:t xml:space="preserve">800.438.1772 </w:t>
      </w:r>
      <w:r w:rsidRPr="00243789">
        <w:rPr>
          <w:u w:val="single"/>
        </w:rPr>
        <w:t>www.ChristianFamilySolutions.org</w:t>
      </w:r>
    </w:p>
    <w:p w14:paraId="4C28BBD7" w14:textId="77777777" w:rsidR="00E179B0" w:rsidRPr="00243789" w:rsidRDefault="00E179B0" w:rsidP="00E179B0">
      <w:pPr>
        <w:spacing w:after="0" w:line="240" w:lineRule="auto"/>
      </w:pPr>
    </w:p>
    <w:p w14:paraId="51BAF27C" w14:textId="77777777" w:rsidR="00E179B0" w:rsidRPr="00243789" w:rsidRDefault="00E179B0" w:rsidP="00E179B0">
      <w:pPr>
        <w:spacing w:after="0" w:line="240" w:lineRule="auto"/>
      </w:pPr>
      <w:r w:rsidRPr="00243789">
        <w:t>N</w:t>
      </w:r>
      <w:r w:rsidRPr="00243789">
        <w:rPr>
          <w:bCs/>
        </w:rPr>
        <w:t xml:space="preserve">ational Mental Health Helpline: </w:t>
      </w:r>
      <w:r w:rsidRPr="00243789">
        <w:t>800.273.8255</w:t>
      </w:r>
    </w:p>
    <w:p w14:paraId="0BF54E8D" w14:textId="77777777" w:rsidR="00E179B0" w:rsidRPr="00243789" w:rsidRDefault="00E179B0" w:rsidP="00E179B0">
      <w:pPr>
        <w:spacing w:after="0" w:line="240" w:lineRule="auto"/>
        <w:rPr>
          <w:bCs/>
        </w:rPr>
      </w:pPr>
    </w:p>
    <w:p w14:paraId="5CD31FFB" w14:textId="77777777" w:rsidR="00E179B0" w:rsidRPr="00243789" w:rsidRDefault="00E179B0" w:rsidP="00E179B0">
      <w:pPr>
        <w:spacing w:after="0" w:line="240" w:lineRule="auto"/>
      </w:pPr>
      <w:r w:rsidRPr="00243789">
        <w:rPr>
          <w:bCs/>
        </w:rPr>
        <w:t xml:space="preserve">National Alliance on Mental Illness: </w:t>
      </w:r>
      <w:hyperlink r:id="rId21" w:history="1">
        <w:r w:rsidRPr="00243789">
          <w:rPr>
            <w:rStyle w:val="Hyperlink"/>
          </w:rPr>
          <w:t>www.nami.org</w:t>
        </w:r>
      </w:hyperlink>
    </w:p>
    <w:p w14:paraId="2A7ED932" w14:textId="77777777" w:rsidR="00E179B0" w:rsidRPr="00243789" w:rsidRDefault="00E179B0" w:rsidP="00E179B0">
      <w:pPr>
        <w:spacing w:after="0" w:line="240" w:lineRule="auto"/>
      </w:pPr>
    </w:p>
    <w:p w14:paraId="5F5F140D" w14:textId="77777777" w:rsidR="00E179B0" w:rsidRPr="00243789" w:rsidRDefault="00E179B0" w:rsidP="00E179B0">
      <w:pPr>
        <w:spacing w:after="0" w:line="240" w:lineRule="auto"/>
        <w:rPr>
          <w:rStyle w:val="Hyperlink"/>
        </w:rPr>
      </w:pPr>
      <w:r w:rsidRPr="00243789">
        <w:t xml:space="preserve">The JED Foundation: </w:t>
      </w:r>
      <w:hyperlink r:id="rId22" w:history="1">
        <w:r w:rsidRPr="00243789">
          <w:rPr>
            <w:rStyle w:val="Hyperlink"/>
          </w:rPr>
          <w:t>www.jedfoundation.org</w:t>
        </w:r>
      </w:hyperlink>
    </w:p>
    <w:p w14:paraId="5D911C19" w14:textId="77777777" w:rsidR="00E179B0" w:rsidRDefault="00E179B0" w:rsidP="00E179B0">
      <w:pPr>
        <w:spacing w:after="0" w:line="240" w:lineRule="auto"/>
      </w:pPr>
    </w:p>
    <w:p w14:paraId="22EFE212" w14:textId="77777777" w:rsidR="00E179B0" w:rsidRDefault="00E179B0" w:rsidP="00E179B0">
      <w:pPr>
        <w:spacing w:after="0" w:line="240" w:lineRule="auto"/>
      </w:pPr>
    </w:p>
    <w:p w14:paraId="67C09119" w14:textId="77777777" w:rsidR="00E179B0" w:rsidRDefault="00E179B0" w:rsidP="00E179B0">
      <w:pPr>
        <w:spacing w:after="0" w:line="240" w:lineRule="auto"/>
        <w:rPr>
          <w:bCs/>
        </w:rPr>
      </w:pPr>
      <w:r>
        <w:rPr>
          <w:b/>
          <w:bCs/>
        </w:rPr>
        <w:t>Suggested Reading:</w:t>
      </w:r>
    </w:p>
    <w:p w14:paraId="618B4DA3" w14:textId="77777777" w:rsidR="00E179B0" w:rsidRPr="00243789" w:rsidRDefault="00E179B0" w:rsidP="00E179B0">
      <w:pPr>
        <w:spacing w:after="0" w:line="240" w:lineRule="auto"/>
      </w:pPr>
      <w:r>
        <w:rPr>
          <w:bCs/>
        </w:rPr>
        <w:t>S</w:t>
      </w:r>
      <w:r w:rsidRPr="00243789">
        <w:rPr>
          <w:bCs/>
        </w:rPr>
        <w:t>aunders, S</w:t>
      </w:r>
      <w:r>
        <w:rPr>
          <w:bCs/>
        </w:rPr>
        <w:t>. (2016).</w:t>
      </w:r>
      <w:r w:rsidRPr="00243789">
        <w:rPr>
          <w:bCs/>
        </w:rPr>
        <w:t xml:space="preserve"> </w:t>
      </w:r>
      <w:r w:rsidRPr="00243789">
        <w:rPr>
          <w:bCs/>
          <w:i/>
          <w:iCs/>
        </w:rPr>
        <w:t>A Christian gui</w:t>
      </w:r>
      <w:r>
        <w:rPr>
          <w:bCs/>
          <w:i/>
          <w:iCs/>
        </w:rPr>
        <w:t xml:space="preserve">de to mental illness: volume 1. </w:t>
      </w:r>
      <w:r>
        <w:rPr>
          <w:bCs/>
          <w:iCs/>
        </w:rPr>
        <w:t xml:space="preserve">Milwaukee WI: </w:t>
      </w:r>
      <w:r w:rsidRPr="00243789">
        <w:rPr>
          <w:bCs/>
        </w:rPr>
        <w:t>Northwestern</w:t>
      </w:r>
      <w:r>
        <w:rPr>
          <w:bCs/>
        </w:rPr>
        <w:t xml:space="preserve"> Publishing House</w:t>
      </w:r>
      <w:r w:rsidRPr="00243789">
        <w:rPr>
          <w:bCs/>
        </w:rPr>
        <w:t>.</w:t>
      </w:r>
    </w:p>
    <w:p w14:paraId="382E5316" w14:textId="77777777" w:rsidR="00E179B0" w:rsidRDefault="00E179B0" w:rsidP="00E179B0">
      <w:pPr>
        <w:spacing w:after="0" w:line="240" w:lineRule="auto"/>
        <w:rPr>
          <w:bCs/>
        </w:rPr>
      </w:pPr>
    </w:p>
    <w:p w14:paraId="643649E8" w14:textId="77777777" w:rsidR="00E179B0" w:rsidRDefault="00E179B0" w:rsidP="00E179B0">
      <w:pPr>
        <w:spacing w:after="0" w:line="240" w:lineRule="auto"/>
        <w:rPr>
          <w:bCs/>
        </w:rPr>
      </w:pPr>
      <w:r w:rsidRPr="00243789">
        <w:rPr>
          <w:bCs/>
        </w:rPr>
        <w:t>Twenge, J</w:t>
      </w:r>
      <w:r>
        <w:rPr>
          <w:bCs/>
        </w:rPr>
        <w:t xml:space="preserve">. (2017). </w:t>
      </w:r>
      <w:r w:rsidRPr="00243789">
        <w:rPr>
          <w:bCs/>
        </w:rPr>
        <w:t xml:space="preserve"> </w:t>
      </w:r>
      <w:proofErr w:type="spellStart"/>
      <w:proofErr w:type="gramStart"/>
      <w:r w:rsidRPr="00243789">
        <w:rPr>
          <w:bCs/>
          <w:i/>
          <w:iCs/>
        </w:rPr>
        <w:t>iGen:why</w:t>
      </w:r>
      <w:proofErr w:type="spellEnd"/>
      <w:proofErr w:type="gramEnd"/>
      <w:r w:rsidRPr="00243789">
        <w:rPr>
          <w:bCs/>
          <w:i/>
          <w:iCs/>
        </w:rPr>
        <w:t xml:space="preserve"> today’s super-connected kids are growing up less rebellious, more tolerant, less happy – and completely unprepared for adulthood and what that means for the rest of us</w:t>
      </w:r>
      <w:r>
        <w:rPr>
          <w:bCs/>
          <w:i/>
          <w:iCs/>
        </w:rPr>
        <w:t xml:space="preserve">. New York: </w:t>
      </w:r>
      <w:r w:rsidRPr="00243789">
        <w:rPr>
          <w:bCs/>
        </w:rPr>
        <w:t>Atria Publish</w:t>
      </w:r>
      <w:r>
        <w:rPr>
          <w:bCs/>
        </w:rPr>
        <w:t>ing.</w:t>
      </w:r>
    </w:p>
    <w:p w14:paraId="11BE3E19" w14:textId="77777777" w:rsidR="00E179B0" w:rsidRDefault="00E179B0" w:rsidP="00E179B0">
      <w:pPr>
        <w:spacing w:after="0" w:line="240" w:lineRule="auto"/>
      </w:pPr>
    </w:p>
    <w:p w14:paraId="4A60FF60" w14:textId="77777777" w:rsidR="00E179B0" w:rsidRDefault="00E179B0" w:rsidP="00E179B0">
      <w:pPr>
        <w:spacing w:after="0" w:line="240" w:lineRule="auto"/>
      </w:pPr>
    </w:p>
    <w:p w14:paraId="0631EBDB" w14:textId="77777777" w:rsidR="0076345C" w:rsidRDefault="0076345C" w:rsidP="003132D6"/>
    <w:p w14:paraId="4431EC34" w14:textId="77777777" w:rsidR="0076345C" w:rsidRDefault="0076345C" w:rsidP="003132D6"/>
    <w:sectPr w:rsidR="0076345C" w:rsidSect="00D11027">
      <w:footerReference w:type="default" r:id="rId23"/>
      <w:headerReference w:type="first" r:id="rId24"/>
      <w:pgSz w:w="12240" w:h="15840"/>
      <w:pgMar w:top="1440" w:right="126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A5937" w14:textId="77777777" w:rsidR="0035011E" w:rsidRDefault="0035011E">
      <w:pPr>
        <w:spacing w:after="0" w:line="240" w:lineRule="auto"/>
      </w:pPr>
      <w:r>
        <w:separator/>
      </w:r>
    </w:p>
  </w:endnote>
  <w:endnote w:type="continuationSeparator" w:id="0">
    <w:p w14:paraId="1CA1BCCC" w14:textId="77777777" w:rsidR="0035011E" w:rsidRDefault="00350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79649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F595BB" w14:textId="77777777" w:rsidR="0013591F" w:rsidRDefault="000A0F9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79B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C1614" w14:textId="77777777" w:rsidR="0035011E" w:rsidRDefault="0035011E">
      <w:pPr>
        <w:spacing w:after="0" w:line="240" w:lineRule="auto"/>
      </w:pPr>
      <w:r>
        <w:separator/>
      </w:r>
    </w:p>
  </w:footnote>
  <w:footnote w:type="continuationSeparator" w:id="0">
    <w:p w14:paraId="375823E1" w14:textId="77777777" w:rsidR="0035011E" w:rsidRDefault="00350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11B17" w14:textId="77777777" w:rsidR="00C52499" w:rsidRDefault="00C52499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147DA3" wp14:editId="0C24D85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0" b="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37A0C5F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" filled="f" stroked="f" strokeweight="1.25pt">
              <w10:wrap anchorx="page" anchory="page"/>
            </v:rect>
          </w:pict>
        </mc:Fallback>
      </mc:AlternateContent>
    </w:r>
    <w:sdt>
      <w:sdtPr>
        <w:rPr>
          <w:color w:val="1CADE4" w:themeColor="accent1"/>
          <w:sz w:val="20"/>
          <w:szCs w:val="20"/>
        </w:rPr>
        <w:alias w:val="Title"/>
        <w:id w:val="15524250"/>
        <w:placeholder>
          <w:docPart w:val="345CCCB1D7F64C5E82EA566A1E14D12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1CADE4" w:themeColor="accent1"/>
            <w:sz w:val="20"/>
            <w:szCs w:val="20"/>
          </w:rPr>
          <w:t>Commission on Lutheran Schools Mentor/Mentee Workshop ~ June 2020 ~ Karen Fischer, LPC</w:t>
        </w:r>
      </w:sdtContent>
    </w:sdt>
  </w:p>
  <w:p w14:paraId="6D590743" w14:textId="77777777" w:rsidR="00C52499" w:rsidRDefault="00C524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A215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E8AC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9A685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4509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B6ADD4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7C44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7864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2E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982D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0891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44BD1"/>
    <w:multiLevelType w:val="hybridMultilevel"/>
    <w:tmpl w:val="864CA5B8"/>
    <w:lvl w:ilvl="0" w:tplc="F4ECA2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3A1E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2859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81B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AE43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843A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C17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30A7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8622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44955"/>
    <w:multiLevelType w:val="hybridMultilevel"/>
    <w:tmpl w:val="7CB6CF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3182F"/>
    <w:multiLevelType w:val="hybridMultilevel"/>
    <w:tmpl w:val="F6FE1352"/>
    <w:lvl w:ilvl="0" w:tplc="A8BA88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A23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E036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CA12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6A57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7E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00A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AE9C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6C83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A52F2"/>
    <w:multiLevelType w:val="multilevel"/>
    <w:tmpl w:val="56F2101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1CADE4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1CADE4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1CADE4" w:themeColor="accen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1CADE4" w:themeColor="accent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color w:val="1CADE4" w:themeColor="accent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color w:val="1CADE4" w:themeColor="accent1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color w:val="1CADE4" w:themeColor="accen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1CADE4" w:themeColor="accent1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color w:val="1CADE4" w:themeColor="accent1"/>
      </w:rPr>
    </w:lvl>
  </w:abstractNum>
  <w:abstractNum w:abstractNumId="14" w15:restartNumberingAfterBreak="0">
    <w:nsid w:val="4CFA5C3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B2264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C3D40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51F6C5A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8EE2466"/>
    <w:multiLevelType w:val="hybridMultilevel"/>
    <w:tmpl w:val="14406124"/>
    <w:lvl w:ilvl="0" w:tplc="15ACB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94C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22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9E7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64B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347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760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F0B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9CE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3"/>
  </w:num>
  <w:num w:numId="13">
    <w:abstractNumId w:val="17"/>
  </w:num>
  <w:num w:numId="14">
    <w:abstractNumId w:val="16"/>
  </w:num>
  <w:num w:numId="15">
    <w:abstractNumId w:val="18"/>
  </w:num>
  <w:num w:numId="16">
    <w:abstractNumId w:val="14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0"/>
  </w:num>
  <w:num w:numId="28">
    <w:abstractNumId w:val="12"/>
  </w:num>
  <w:num w:numId="29">
    <w:abstractNumId w:val="19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2D6"/>
    <w:rsid w:val="00010242"/>
    <w:rsid w:val="00095FF1"/>
    <w:rsid w:val="000A0F9B"/>
    <w:rsid w:val="000A3BD3"/>
    <w:rsid w:val="000D1FD7"/>
    <w:rsid w:val="000F0ACD"/>
    <w:rsid w:val="00123E1E"/>
    <w:rsid w:val="0013591F"/>
    <w:rsid w:val="001A4F63"/>
    <w:rsid w:val="001F7C32"/>
    <w:rsid w:val="00216BF8"/>
    <w:rsid w:val="00226726"/>
    <w:rsid w:val="002308A2"/>
    <w:rsid w:val="0024640E"/>
    <w:rsid w:val="002C1B16"/>
    <w:rsid w:val="003132D6"/>
    <w:rsid w:val="0035011E"/>
    <w:rsid w:val="00375B8D"/>
    <w:rsid w:val="003B06CE"/>
    <w:rsid w:val="00447DA2"/>
    <w:rsid w:val="004A78EE"/>
    <w:rsid w:val="00542197"/>
    <w:rsid w:val="00610C75"/>
    <w:rsid w:val="00726BB0"/>
    <w:rsid w:val="00737AAC"/>
    <w:rsid w:val="0076345C"/>
    <w:rsid w:val="00771F16"/>
    <w:rsid w:val="0078294C"/>
    <w:rsid w:val="007873EA"/>
    <w:rsid w:val="007C36C1"/>
    <w:rsid w:val="007F5FBE"/>
    <w:rsid w:val="008B6008"/>
    <w:rsid w:val="008D5BDB"/>
    <w:rsid w:val="00905C47"/>
    <w:rsid w:val="00971DEC"/>
    <w:rsid w:val="00A904D9"/>
    <w:rsid w:val="00B46FAB"/>
    <w:rsid w:val="00B64B70"/>
    <w:rsid w:val="00B66857"/>
    <w:rsid w:val="00BA3B94"/>
    <w:rsid w:val="00C07BE9"/>
    <w:rsid w:val="00C52499"/>
    <w:rsid w:val="00D11027"/>
    <w:rsid w:val="00DE2287"/>
    <w:rsid w:val="00E179B0"/>
    <w:rsid w:val="00E70DBB"/>
    <w:rsid w:val="00F1727F"/>
    <w:rsid w:val="00F9577D"/>
    <w:rsid w:val="00FB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E5E932"/>
  <w15:chartTrackingRefBased/>
  <w15:docId w15:val="{013E4682-9971-405A-BEC3-1AEA1BF0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600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6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68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68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68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B6685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B6685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szCs w:val="20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unhideWhenUsed/>
    <w:qFormat/>
    <w:rsid w:val="00B6685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Cs w:val="20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qFormat/>
    <w:rsid w:val="00B6685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aps/>
      <w:color w:val="272727" w:themeColor="text1" w:themeTint="D8"/>
      <w:szCs w:val="18"/>
    </w:rPr>
  </w:style>
  <w:style w:type="paragraph" w:styleId="Heading9">
    <w:name w:val="heading 9"/>
    <w:basedOn w:val="Normal"/>
    <w:next w:val="Normal"/>
    <w:link w:val="Heading9Char"/>
    <w:autoRedefine/>
    <w:uiPriority w:val="9"/>
    <w:semiHidden/>
    <w:unhideWhenUsed/>
    <w:qFormat/>
    <w:rsid w:val="00B6685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aps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6857"/>
    <w:rPr>
      <w:rFonts w:asciiTheme="majorHAnsi" w:eastAsiaTheme="majorEastAsia" w:hAnsiTheme="majorHAnsi" w:cstheme="majorBidi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6857"/>
    <w:rPr>
      <w:rFonts w:asciiTheme="majorHAnsi" w:eastAsiaTheme="majorEastAsia" w:hAnsiTheme="majorHAnsi" w:cstheme="majorBidi"/>
      <w:i/>
      <w:iCs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6857"/>
    <w:rPr>
      <w:rFonts w:asciiTheme="majorHAnsi" w:eastAsiaTheme="majorEastAsia" w:hAnsiTheme="majorHAnsi" w:cstheme="majorBidi"/>
      <w:caps/>
      <w:color w:val="272727" w:themeColor="text1" w:themeTint="D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6857"/>
    <w:rPr>
      <w:rFonts w:asciiTheme="majorHAnsi" w:eastAsiaTheme="majorEastAsia" w:hAnsiTheme="majorHAnsi" w:cstheme="majorBidi"/>
      <w:i/>
      <w:iCs/>
      <w:caps/>
      <w:szCs w:val="1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B66857"/>
    <w:rPr>
      <w:rFonts w:asciiTheme="majorHAnsi" w:eastAsiaTheme="majorEastAsia" w:hAnsiTheme="majorHAnsi" w:cstheme="majorBidi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0A0F9B"/>
    <w:pPr>
      <w:numPr>
        <w:ilvl w:val="1"/>
      </w:numPr>
    </w:pPr>
    <w:rPr>
      <w:color w:val="404040" w:themeColor="text1" w:themeTint="BF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A0F9B"/>
    <w:rPr>
      <w:color w:val="404040" w:themeColor="text1" w:themeTint="BF"/>
      <w:spacing w:val="15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A0F9B"/>
    <w:rPr>
      <w:i/>
      <w:iCs/>
      <w:color w:val="0D5672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A0F9B"/>
    <w:pPr>
      <w:pBdr>
        <w:top w:val="single" w:sz="4" w:space="10" w:color="0D5672" w:themeColor="accent1" w:themeShade="80"/>
        <w:bottom w:val="single" w:sz="4" w:space="10" w:color="0D5672" w:themeColor="accent1" w:themeShade="80"/>
      </w:pBdr>
      <w:spacing w:before="360" w:after="360"/>
      <w:ind w:left="864" w:right="864"/>
      <w:jc w:val="center"/>
    </w:pPr>
    <w:rPr>
      <w:i/>
      <w:iCs/>
      <w:color w:val="0D567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A0F9B"/>
    <w:rPr>
      <w:i/>
      <w:iCs/>
      <w:color w:val="0D5672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A0F9B"/>
    <w:rPr>
      <w:b/>
      <w:bCs/>
      <w:caps w:val="0"/>
      <w:smallCaps/>
      <w:color w:val="0D5672" w:themeColor="accent1" w:themeShade="80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6857"/>
    <w:pPr>
      <w:spacing w:after="200" w:line="240" w:lineRule="auto"/>
    </w:pPr>
    <w:rPr>
      <w:i/>
      <w:iCs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85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85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6685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6685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6685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6685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6685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85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85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8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85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6685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6685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66857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6685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B66857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6857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685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B6685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B6685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66857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6685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B6685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B668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6685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6857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685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216BF8"/>
    <w:pPr>
      <w:pBdr>
        <w:top w:val="single" w:sz="2" w:space="10" w:color="0D5672" w:themeColor="accent1" w:themeShade="80" w:shadow="1"/>
        <w:left w:val="single" w:sz="2" w:space="10" w:color="0D5672" w:themeColor="accent1" w:themeShade="80" w:shadow="1"/>
        <w:bottom w:val="single" w:sz="2" w:space="10" w:color="0D5672" w:themeColor="accent1" w:themeShade="80" w:shadow="1"/>
        <w:right w:val="single" w:sz="2" w:space="10" w:color="0D5672" w:themeColor="accent1" w:themeShade="80" w:shadow="1"/>
      </w:pBdr>
      <w:ind w:left="1152" w:right="1152"/>
    </w:pPr>
    <w:rPr>
      <w:i/>
      <w:iCs/>
      <w:color w:val="0D5672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971DEC"/>
    <w:rPr>
      <w:color w:val="215D4B" w:themeColor="accent4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B66857"/>
    <w:rPr>
      <w:color w:val="2E653E" w:themeColor="accent5" w:themeShade="BF"/>
      <w:u w:val="single"/>
    </w:rPr>
  </w:style>
  <w:style w:type="character" w:styleId="PlaceholderText">
    <w:name w:val="Placeholder Text"/>
    <w:basedOn w:val="DefaultParagraphFont"/>
    <w:uiPriority w:val="99"/>
    <w:semiHidden/>
    <w:rsid w:val="00B66857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8B6008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008"/>
  </w:style>
  <w:style w:type="paragraph" w:styleId="Footer">
    <w:name w:val="footer"/>
    <w:basedOn w:val="Normal"/>
    <w:link w:val="FooterChar"/>
    <w:uiPriority w:val="99"/>
    <w:unhideWhenUsed/>
    <w:rsid w:val="008B6008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6008"/>
  </w:style>
  <w:style w:type="paragraph" w:styleId="ListParagraph">
    <w:name w:val="List Paragraph"/>
    <w:basedOn w:val="Normal"/>
    <w:uiPriority w:val="34"/>
    <w:qFormat/>
    <w:rsid w:val="003132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3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58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195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2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7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39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02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7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777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5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571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70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://www.nami.org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http://www.jedfoundation.org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fischer\AppData\Roaming\Microsoft\Templates\Spec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5CCCB1D7F64C5E82EA566A1E14D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BCBAF-6725-4210-A97D-279F15C6BB58}"/>
      </w:docPartPr>
      <w:docPartBody>
        <w:p w:rsidR="00B308DE" w:rsidRDefault="00D836E5" w:rsidP="00D836E5">
          <w:pPr>
            <w:pStyle w:val="345CCCB1D7F64C5E82EA566A1E14D128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113"/>
    <w:rsid w:val="00027113"/>
    <w:rsid w:val="00152CAE"/>
    <w:rsid w:val="002073F5"/>
    <w:rsid w:val="002C3E8D"/>
    <w:rsid w:val="007C5C7C"/>
    <w:rsid w:val="00B308DE"/>
    <w:rsid w:val="00D8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FE3BD1B3864D93AB22F87F0BCF4C71">
    <w:name w:val="D1FE3BD1B3864D93AB22F87F0BCF4C71"/>
  </w:style>
  <w:style w:type="paragraph" w:customStyle="1" w:styleId="158F29AFF2664EA09C7B1AD9AEF24232">
    <w:name w:val="158F29AFF2664EA09C7B1AD9AEF24232"/>
  </w:style>
  <w:style w:type="paragraph" w:customStyle="1" w:styleId="C1AF09F9625D41EFB0368B8D2D9F40BF">
    <w:name w:val="C1AF09F9625D41EFB0368B8D2D9F40BF"/>
  </w:style>
  <w:style w:type="paragraph" w:customStyle="1" w:styleId="13DFF3643F1840BFA1CE1AB7F83574CA">
    <w:name w:val="13DFF3643F1840BFA1CE1AB7F83574CA"/>
    <w:rsid w:val="00027113"/>
  </w:style>
  <w:style w:type="paragraph" w:customStyle="1" w:styleId="E87E50126AB940358220007BA5CDF580">
    <w:name w:val="E87E50126AB940358220007BA5CDF580"/>
    <w:rsid w:val="00D836E5"/>
  </w:style>
  <w:style w:type="paragraph" w:customStyle="1" w:styleId="C4A0935DD23548C6A666B05DBFBF74CD">
    <w:name w:val="C4A0935DD23548C6A666B05DBFBF74CD"/>
    <w:rsid w:val="00D836E5"/>
  </w:style>
  <w:style w:type="paragraph" w:customStyle="1" w:styleId="345CCCB1D7F64C5E82EA566A1E14D128">
    <w:name w:val="345CCCB1D7F64C5E82EA566A1E14D128"/>
    <w:rsid w:val="00D836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1AFC64A88BC449047AA489FB28692" ma:contentTypeVersion="14" ma:contentTypeDescription="Create a new document." ma:contentTypeScope="" ma:versionID="585d961621790ede0c81879edea3a2f9">
  <xsd:schema xmlns:xsd="http://www.w3.org/2001/XMLSchema" xmlns:xs="http://www.w3.org/2001/XMLSchema" xmlns:p="http://schemas.microsoft.com/office/2006/metadata/properties" xmlns:ns3="1d2af5f4-4207-466d-9638-8d5905b4350b" xmlns:ns4="a9ecfca4-e81e-46ad-a364-ed277a8e8337" targetNamespace="http://schemas.microsoft.com/office/2006/metadata/properties" ma:root="true" ma:fieldsID="a2cfdd1a8d2866251a735f1587437a90" ns3:_="" ns4:_="">
    <xsd:import namespace="1d2af5f4-4207-466d-9638-8d5905b4350b"/>
    <xsd:import namespace="a9ecfca4-e81e-46ad-a364-ed277a8e83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af5f4-4207-466d-9638-8d5905b4350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cfca4-e81e-46ad-a364-ed277a8e8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05CA26-1A9F-42F0-8690-4ACC1679E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af5f4-4207-466d-9638-8d5905b4350b"/>
    <ds:schemaRef ds:uri="a9ecfca4-e81e-46ad-a364-ed277a8e83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ED66BE-D943-4767-B4F5-BF77E9E94B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DADAA4-6292-4DF2-9A5F-4EB27FEB3C43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a9ecfca4-e81e-46ad-a364-ed277a8e8337"/>
    <ds:schemaRef ds:uri="http://purl.org/dc/terms/"/>
    <ds:schemaRef ds:uri="http://schemas.openxmlformats.org/package/2006/metadata/core-properties"/>
    <ds:schemaRef ds:uri="1d2af5f4-4207-466d-9638-8d5905b4350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 design (blank)</Template>
  <TotalTime>1</TotalTime>
  <Pages>5</Pages>
  <Words>740</Words>
  <Characters>4224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Commission on Lutheran Schools Mentor/Mentee Workshop ~ June 2020 ~ Karen Fischer, LPC</vt:lpstr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on Lutheran Schools Mentor/Mentee Workshop ~ June 2020 ~ Karen Fischer, LPC</dc:title>
  <dc:subject/>
  <dc:creator>Karen Fischer</dc:creator>
  <cp:keywords/>
  <dc:description/>
  <cp:lastModifiedBy>Cindi L. Holman</cp:lastModifiedBy>
  <cp:revision>2</cp:revision>
  <dcterms:created xsi:type="dcterms:W3CDTF">2020-06-14T22:38:00Z</dcterms:created>
  <dcterms:modified xsi:type="dcterms:W3CDTF">2020-06-14T22:38:00Z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0x0101000C71AFC64A88BC449047AA489FB28692</vt:lpwstr>
  </property>
</Properties>
</file>